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B8852" w14:textId="77777777" w:rsidR="00535A69" w:rsidRDefault="00C662D9" w:rsidP="000C7FD6">
      <w:pPr>
        <w:rPr>
          <w:noProof/>
        </w:rPr>
      </w:pPr>
      <w:r w:rsidRPr="00BF600D"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61EA667" wp14:editId="30E284FA">
                <wp:simplePos x="0" y="0"/>
                <wp:positionH relativeFrom="margin">
                  <wp:posOffset>2393950</wp:posOffset>
                </wp:positionH>
                <wp:positionV relativeFrom="page">
                  <wp:posOffset>533400</wp:posOffset>
                </wp:positionV>
                <wp:extent cx="3441700" cy="300550"/>
                <wp:effectExtent l="0" t="0" r="6350" b="44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30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AFE116" w14:textId="00AB3910" w:rsidR="0087054E" w:rsidRPr="00B7641A" w:rsidRDefault="00253C87" w:rsidP="00C662D9">
                            <w:pPr>
                              <w:pStyle w:val="Heading2"/>
                              <w:jc w:val="center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 xml:space="preserve"> </w:t>
                            </w:r>
                            <w:r w:rsidR="00540C3F">
                              <w:rPr>
                                <w:sz w:val="36"/>
                              </w:rPr>
                              <w:t>Ju</w:t>
                            </w:r>
                            <w:r w:rsidR="007B510D">
                              <w:rPr>
                                <w:sz w:val="36"/>
                              </w:rPr>
                              <w:t>ly</w:t>
                            </w:r>
                            <w:r w:rsidR="00540C3F">
                              <w:rPr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</w:rPr>
                              <w:t>2023</w:t>
                            </w:r>
                            <w:r w:rsidR="0087054E" w:rsidRPr="00B7641A">
                              <w:rPr>
                                <w:sz w:val="36"/>
                              </w:rPr>
                              <w:t xml:space="preserve"> Meeting Agenda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EA6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8.5pt;margin-top:42pt;width:271pt;height:23.6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" filled="f" stroked="f">
                <v:textbox inset="0,0,0,0">
                  <w:txbxContent>
                    <w:p w14:paraId="22AFE116" w14:textId="00AB3910" w:rsidR="0087054E" w:rsidRPr="00B7641A" w:rsidRDefault="00253C87" w:rsidP="00C662D9">
                      <w:pPr>
                        <w:pStyle w:val="Heading2"/>
                        <w:jc w:val="center"/>
                        <w:rPr>
                          <w:sz w:val="36"/>
                        </w:rPr>
                      </w:pPr>
                      <w:r>
                        <w:rPr>
                          <w:sz w:val="36"/>
                        </w:rPr>
                        <w:t xml:space="preserve"> </w:t>
                      </w:r>
                      <w:r w:rsidR="00540C3F">
                        <w:rPr>
                          <w:sz w:val="36"/>
                        </w:rPr>
                        <w:t>Ju</w:t>
                      </w:r>
                      <w:r w:rsidR="007B510D">
                        <w:rPr>
                          <w:sz w:val="36"/>
                        </w:rPr>
                        <w:t>ly</w:t>
                      </w:r>
                      <w:r w:rsidR="00540C3F">
                        <w:rPr>
                          <w:sz w:val="36"/>
                        </w:rPr>
                        <w:t xml:space="preserve"> </w:t>
                      </w:r>
                      <w:r>
                        <w:rPr>
                          <w:sz w:val="36"/>
                        </w:rPr>
                        <w:t>2023</w:t>
                      </w:r>
                      <w:r w:rsidR="0087054E" w:rsidRPr="00B7641A">
                        <w:rPr>
                          <w:sz w:val="36"/>
                        </w:rPr>
                        <w:t xml:space="preserve"> Meeting Agenda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BF600D"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D143033" wp14:editId="0A8A1C60">
                <wp:simplePos x="0" y="0"/>
                <wp:positionH relativeFrom="page">
                  <wp:posOffset>492369</wp:posOffset>
                </wp:positionH>
                <wp:positionV relativeFrom="page">
                  <wp:posOffset>365759</wp:posOffset>
                </wp:positionV>
                <wp:extent cx="1951355" cy="886265"/>
                <wp:effectExtent l="0" t="0" r="10795" b="952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355" cy="88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BAA538" w14:textId="77777777" w:rsidR="0087054E" w:rsidRPr="00C662D9" w:rsidRDefault="0087054E" w:rsidP="00BF600D">
                            <w:pPr>
                              <w:pStyle w:val="Style2"/>
                              <w:rPr>
                                <w:sz w:val="32"/>
                              </w:rPr>
                            </w:pPr>
                            <w:r w:rsidRPr="00C662D9">
                              <w:rPr>
                                <w:sz w:val="32"/>
                              </w:rPr>
                              <w:t>Milwaukee Downtown Security Network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43033" id="Text Box 3" o:spid="_x0000_s1027" type="#_x0000_t202" style="position:absolute;margin-left:38.75pt;margin-top:28.8pt;width:153.65pt;height:69.8pt;z-index:2517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" filled="f" stroked="f">
                <v:textbox inset="0,0,0,0">
                  <w:txbxContent>
                    <w:p w14:paraId="45BAA538" w14:textId="77777777" w:rsidR="0087054E" w:rsidRPr="00C662D9" w:rsidRDefault="0087054E" w:rsidP="00BF600D">
                      <w:pPr>
                        <w:pStyle w:val="Style2"/>
                        <w:rPr>
                          <w:sz w:val="32"/>
                        </w:rPr>
                      </w:pPr>
                      <w:r w:rsidRPr="00C662D9">
                        <w:rPr>
                          <w:sz w:val="32"/>
                        </w:rPr>
                        <w:t>Milwaukee Downtown Security Network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676"/>
        <w:tblW w:w="122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20"/>
        <w:gridCol w:w="3409"/>
      </w:tblGrid>
      <w:tr w:rsidR="00D957C9" w14:paraId="317563E3" w14:textId="77777777" w:rsidTr="00D957C9">
        <w:trPr>
          <w:trHeight w:val="4141"/>
        </w:trPr>
        <w:tc>
          <w:tcPr>
            <w:tcW w:w="8820" w:type="dxa"/>
          </w:tcPr>
          <w:p w14:paraId="201959E1" w14:textId="77777777" w:rsidR="00D957C9" w:rsidRPr="00453E7D" w:rsidRDefault="00B7641A" w:rsidP="00D957C9">
            <w:pPr>
              <w:ind w:left="7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F6F4E7D" wp14:editId="1C22F36B">
                      <wp:extent cx="6813550" cy="2609850"/>
                      <wp:effectExtent l="0" t="0" r="6350" b="0"/>
                      <wp:docPr id="286" name="Text Box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13550" cy="2609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 id="3">
                              <w:txbxContent>
                                <w:p w14:paraId="414D395F" w14:textId="77777777" w:rsidR="0087054E" w:rsidRPr="00B7641A" w:rsidRDefault="0087054E" w:rsidP="00B7641A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  <w:r w:rsidRPr="00B7641A">
                                    <w:rPr>
                                      <w:b/>
                                    </w:rPr>
                                    <w:t xml:space="preserve">DATE/TIME: </w:t>
                                  </w:r>
                                </w:p>
                                <w:p w14:paraId="4A9EDADC" w14:textId="339A19A4" w:rsidR="0087054E" w:rsidRDefault="00253C87" w:rsidP="00B7641A">
                                  <w:pPr>
                                    <w:spacing w:after="160" w:line="259" w:lineRule="auto"/>
                                  </w:pPr>
                                  <w:r>
                                    <w:t>Thursday, Ju</w:t>
                                  </w:r>
                                  <w:r w:rsidR="007B510D">
                                    <w:t>ly 13</w:t>
                                  </w:r>
                                  <w:r w:rsidR="00765B5A">
                                    <w:t>, 2023</w:t>
                                  </w:r>
                                  <w:r w:rsidR="009B5367">
                                    <w:t>, at 10:0</w:t>
                                  </w:r>
                                  <w:r w:rsidR="0087054E">
                                    <w:t>0 am</w:t>
                                  </w:r>
                                </w:p>
                                <w:p w14:paraId="4B3F1299" w14:textId="77777777" w:rsidR="0087054E" w:rsidRPr="000B2DFD" w:rsidRDefault="0087054E" w:rsidP="00B7641A">
                                  <w:pPr>
                                    <w:spacing w:after="160" w:line="259" w:lineRule="auto"/>
                                  </w:pPr>
                                </w:p>
                                <w:p w14:paraId="4DB947E8" w14:textId="77777777" w:rsidR="0087054E" w:rsidRPr="00B7641A" w:rsidRDefault="0087054E" w:rsidP="00B7641A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  <w:r w:rsidRPr="00B7641A">
                                    <w:rPr>
                                      <w:b/>
                                    </w:rPr>
                                    <w:t xml:space="preserve">LOCATION: </w:t>
                                  </w:r>
                                </w:p>
                                <w:p w14:paraId="58085E54" w14:textId="77777777" w:rsidR="009B5367" w:rsidRPr="008428B9" w:rsidRDefault="00C93227" w:rsidP="00B7641A">
                                  <w:pPr>
                                    <w:spacing w:after="160" w:line="259" w:lineRule="auto"/>
                                  </w:pPr>
                                  <w:r>
                                    <w:t>310 W Building, Mezzanine Conference Room</w:t>
                                  </w:r>
                                </w:p>
                                <w:p w14:paraId="5417AE8E" w14:textId="77777777" w:rsidR="00F9712F" w:rsidRPr="008428B9" w:rsidRDefault="008428B9" w:rsidP="00B7641A">
                                  <w:pPr>
                                    <w:spacing w:after="160" w:line="259" w:lineRule="auto"/>
                                  </w:pPr>
                                  <w:r>
                                    <w:t xml:space="preserve">310 </w:t>
                                  </w:r>
                                  <w:r w:rsidR="00D84D13">
                                    <w:t>West Wisconsin Avenue</w:t>
                                  </w:r>
                                </w:p>
                                <w:p w14:paraId="2B9068F6" w14:textId="77777777" w:rsidR="0087054E" w:rsidRPr="008428B9" w:rsidRDefault="00D84D13" w:rsidP="00B7641A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  <w:r>
                                    <w:t>Milwaukee, Wisconsin</w:t>
                                  </w:r>
                                  <w:r w:rsidR="008428B9">
                                    <w:t xml:space="preserve"> 53203</w:t>
                                  </w:r>
                                </w:p>
                                <w:p w14:paraId="5E176401" w14:textId="77777777" w:rsidR="0087054E" w:rsidRDefault="0087054E" w:rsidP="00B7641A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</w:p>
                                <w:p w14:paraId="426474DF" w14:textId="77777777" w:rsidR="0087054E" w:rsidRDefault="0087054E" w:rsidP="0062738D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  <w:r w:rsidRPr="0062738D">
                                    <w:rPr>
                                      <w:b/>
                                    </w:rPr>
                                    <w:t>Host:</w:t>
                                  </w:r>
                                </w:p>
                                <w:p w14:paraId="22E4682E" w14:textId="77777777" w:rsidR="0087054E" w:rsidRPr="0062738D" w:rsidRDefault="002D4CE6" w:rsidP="0062738D">
                                  <w:pPr>
                                    <w:spacing w:after="160" w:line="259" w:lineRule="auto"/>
                                  </w:pPr>
                                  <w:r>
                                    <w:t xml:space="preserve">The </w:t>
                                  </w:r>
                                  <w:r w:rsidR="008428B9">
                                    <w:t>310 W</w:t>
                                  </w:r>
                                  <w:r>
                                    <w:t xml:space="preserve"> Building</w:t>
                                  </w:r>
                                </w:p>
                                <w:p w14:paraId="2F7D6608" w14:textId="77777777" w:rsidR="0087054E" w:rsidRDefault="0087054E" w:rsidP="00B308AA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</w:p>
                                <w:p w14:paraId="78C01905" w14:textId="77777777" w:rsidR="0087054E" w:rsidRDefault="0087054E" w:rsidP="00B308AA">
                                  <w:pPr>
                                    <w:spacing w:after="160" w:line="259" w:lineRule="auto"/>
                                  </w:pPr>
                                  <w:r>
                                    <w:rPr>
                                      <w:b/>
                                    </w:rPr>
                                    <w:t>PARKING</w:t>
                                  </w:r>
                                  <w:r w:rsidRPr="00B7641A">
                                    <w:rPr>
                                      <w:b/>
                                    </w:rPr>
                                    <w:t xml:space="preserve">: </w:t>
                                  </w:r>
                                </w:p>
                                <w:p w14:paraId="7C8CC608" w14:textId="77777777" w:rsidR="0087054E" w:rsidRDefault="008428B9" w:rsidP="00B308AA">
                                  <w:pPr>
                                    <w:spacing w:after="160" w:line="259" w:lineRule="auto"/>
                                  </w:pPr>
                                  <w:r>
                                    <w:t>310 W</w:t>
                                  </w:r>
                                  <w:r w:rsidR="009B5367">
                                    <w:t xml:space="preserve"> Parking Structure</w:t>
                                  </w:r>
                                  <w:r w:rsidR="00DD3C27">
                                    <w:t xml:space="preserve">, </w:t>
                                  </w:r>
                                  <w:r>
                                    <w:t>enter on MLK Drive</w:t>
                                  </w:r>
                                  <w:r w:rsidR="00F9712F">
                                    <w:t xml:space="preserve">. </w:t>
                                  </w:r>
                                  <w:r w:rsidR="0087054E">
                                    <w:t xml:space="preserve">Validation will be provided at the conclusion of the meeting. </w:t>
                                  </w:r>
                                </w:p>
                                <w:p w14:paraId="3F960C6E" w14:textId="77777777" w:rsidR="0087054E" w:rsidRDefault="0087054E" w:rsidP="00B308AA">
                                  <w:pPr>
                                    <w:spacing w:after="160" w:line="259" w:lineRule="auto"/>
                                  </w:pPr>
                                </w:p>
                                <w:p w14:paraId="7A67A49C" w14:textId="2276DF8E" w:rsidR="0087054E" w:rsidRDefault="0087054E" w:rsidP="008126C8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  <w:r w:rsidRPr="00B7641A">
                                    <w:rPr>
                                      <w:b/>
                                    </w:rPr>
                                    <w:t xml:space="preserve">AGENDA: </w:t>
                                  </w:r>
                                  <w:r w:rsidR="00B67C80">
                                    <w:rPr>
                                      <w:b/>
                                    </w:rPr>
                                    <w:t xml:space="preserve">  Northwestern Mutual Annual Meeting Planning</w:t>
                                  </w:r>
                                </w:p>
                                <w:p w14:paraId="456B0B79" w14:textId="6FB2ABFA" w:rsidR="00B67C80" w:rsidRDefault="00B67C80" w:rsidP="008126C8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Bret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Duchateau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: NML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Coprorate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Security Manager</w:t>
                                  </w:r>
                                </w:p>
                                <w:p w14:paraId="347C98B9" w14:textId="5963563F" w:rsidR="00B67C80" w:rsidRDefault="00B67C80" w:rsidP="008126C8">
                                  <w:pPr>
                                    <w:spacing w:after="160" w:line="259" w:lineRule="auto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Sandra Eaton: NML </w:t>
                                  </w:r>
                                  <w:r w:rsidR="009135DA">
                                    <w:rPr>
                                      <w:b/>
                                    </w:rPr>
                                    <w:t>Asst. Director – Corporate &amp; Event Security</w:t>
                                  </w:r>
                                </w:p>
                                <w:p w14:paraId="7522EDE7" w14:textId="07F5E85A" w:rsidR="00540C3F" w:rsidRDefault="00253C87" w:rsidP="008126C8">
                                  <w:pPr>
                                    <w:spacing w:after="160" w:line="259" w:lineRule="auto"/>
                                  </w:pPr>
                                  <w:r>
                                    <w:t xml:space="preserve"> </w:t>
                                  </w:r>
                                </w:p>
                                <w:p w14:paraId="580DB339" w14:textId="77777777" w:rsidR="0087054E" w:rsidRDefault="00540C3F" w:rsidP="008126C8">
                                  <w:pPr>
                                    <w:spacing w:after="160" w:line="259" w:lineRule="auto"/>
                                  </w:pPr>
                                  <w:proofErr w:type="gramStart"/>
                                  <w:r>
                                    <w:t>Also;</w:t>
                                  </w:r>
                                  <w:proofErr w:type="gramEnd"/>
                                </w:p>
                                <w:p w14:paraId="20A178BC" w14:textId="77777777" w:rsidR="00253C87" w:rsidRDefault="00253C87" w:rsidP="00253C87">
                                  <w:pPr>
                                    <w:pStyle w:val="ListParagraph"/>
                                    <w:numPr>
                                      <w:ilvl w:val="0"/>
                                      <w:numId w:val="17"/>
                                    </w:numPr>
                                    <w:spacing w:after="160" w:line="259" w:lineRule="auto"/>
                                  </w:pPr>
                                  <w:r>
                                    <w:t>Milwaukee Police update</w:t>
                                  </w:r>
                                </w:p>
                                <w:p w14:paraId="6DA194C4" w14:textId="77777777" w:rsidR="00253C87" w:rsidRDefault="00253C87" w:rsidP="00253C87">
                                  <w:pPr>
                                    <w:pStyle w:val="ListParagraph"/>
                                    <w:numPr>
                                      <w:ilvl w:val="0"/>
                                      <w:numId w:val="17"/>
                                    </w:numPr>
                                    <w:spacing w:after="160" w:line="259" w:lineRule="auto"/>
                                  </w:pPr>
                                  <w:r>
                                    <w:t>Community Prosecutor update</w:t>
                                  </w:r>
                                </w:p>
                                <w:p w14:paraId="6AD5268D" w14:textId="77777777" w:rsidR="0087054E" w:rsidRDefault="00253C87" w:rsidP="008126C8">
                                  <w:pPr>
                                    <w:pStyle w:val="ListParagraph"/>
                                    <w:numPr>
                                      <w:ilvl w:val="0"/>
                                      <w:numId w:val="17"/>
                                    </w:numPr>
                                    <w:spacing w:after="160" w:line="259" w:lineRule="auto"/>
                                  </w:pPr>
                                  <w:r>
                                    <w:t>Fire Department update</w:t>
                                  </w:r>
                                </w:p>
                                <w:p w14:paraId="0E34D91A" w14:textId="77777777" w:rsidR="0087054E" w:rsidRDefault="0087054E" w:rsidP="00B7641A">
                                  <w:pPr>
                                    <w:spacing w:after="160" w:line="259" w:lineRule="auto"/>
                                  </w:pPr>
                                </w:p>
                                <w:p w14:paraId="1C7960E3" w14:textId="77777777" w:rsidR="0087054E" w:rsidRDefault="0087054E" w:rsidP="00B7641A">
                                  <w:pPr>
                                    <w:spacing w:after="160" w:line="259" w:lineRule="auto"/>
                                  </w:pPr>
                                </w:p>
                                <w:p w14:paraId="77869EE8" w14:textId="77777777" w:rsidR="0087054E" w:rsidRDefault="0087054E" w:rsidP="00B7641A">
                                  <w:pPr>
                                    <w:spacing w:after="160" w:line="259" w:lineRule="auto"/>
                                  </w:pPr>
                                  <w:r>
                                    <w:t xml:space="preserve">Note:  If you want to present at a meeting or have content ideas, please contact a DSN steering committee member.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6F4E7D" id="Text Box 363" o:spid="_x0000_s1028" type="#_x0000_t202" style="width:536.5pt;height:20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" filled="f" stroked="f">
                      <v:textbox style="mso-next-textbox:#_x0000_s1029" inset="0,0,0,0">
                        <w:txbxContent>
                          <w:p w14:paraId="414D395F" w14:textId="77777777" w:rsidR="0087054E" w:rsidRPr="00B7641A" w:rsidRDefault="0087054E" w:rsidP="00B7641A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  <w:r w:rsidRPr="00B7641A">
                              <w:rPr>
                                <w:b/>
                              </w:rPr>
                              <w:t xml:space="preserve">DATE/TIME: </w:t>
                            </w:r>
                          </w:p>
                          <w:p w14:paraId="4A9EDADC" w14:textId="339A19A4" w:rsidR="0087054E" w:rsidRDefault="00253C87" w:rsidP="00B7641A">
                            <w:pPr>
                              <w:spacing w:after="160" w:line="259" w:lineRule="auto"/>
                            </w:pPr>
                            <w:r>
                              <w:t>Thursday, Ju</w:t>
                            </w:r>
                            <w:r w:rsidR="007B510D">
                              <w:t>ly 13</w:t>
                            </w:r>
                            <w:r w:rsidR="00765B5A">
                              <w:t>, 2023</w:t>
                            </w:r>
                            <w:r w:rsidR="009B5367">
                              <w:t>, at 10:0</w:t>
                            </w:r>
                            <w:r w:rsidR="0087054E">
                              <w:t>0 am</w:t>
                            </w:r>
                          </w:p>
                          <w:p w14:paraId="4B3F1299" w14:textId="77777777" w:rsidR="0087054E" w:rsidRPr="000B2DFD" w:rsidRDefault="0087054E" w:rsidP="00B7641A">
                            <w:pPr>
                              <w:spacing w:after="160" w:line="259" w:lineRule="auto"/>
                            </w:pPr>
                          </w:p>
                          <w:p w14:paraId="4DB947E8" w14:textId="77777777" w:rsidR="0087054E" w:rsidRPr="00B7641A" w:rsidRDefault="0087054E" w:rsidP="00B7641A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  <w:r w:rsidRPr="00B7641A">
                              <w:rPr>
                                <w:b/>
                              </w:rPr>
                              <w:t xml:space="preserve">LOCATION: </w:t>
                            </w:r>
                          </w:p>
                          <w:p w14:paraId="58085E54" w14:textId="77777777" w:rsidR="009B5367" w:rsidRPr="008428B9" w:rsidRDefault="00C93227" w:rsidP="00B7641A">
                            <w:pPr>
                              <w:spacing w:after="160" w:line="259" w:lineRule="auto"/>
                            </w:pPr>
                            <w:r>
                              <w:t>310 W Building, Mezzanine Conference Room</w:t>
                            </w:r>
                          </w:p>
                          <w:p w14:paraId="5417AE8E" w14:textId="77777777" w:rsidR="00F9712F" w:rsidRPr="008428B9" w:rsidRDefault="008428B9" w:rsidP="00B7641A">
                            <w:pPr>
                              <w:spacing w:after="160" w:line="259" w:lineRule="auto"/>
                            </w:pPr>
                            <w:r>
                              <w:t xml:space="preserve">310 </w:t>
                            </w:r>
                            <w:r w:rsidR="00D84D13">
                              <w:t>West Wisconsin Avenue</w:t>
                            </w:r>
                          </w:p>
                          <w:p w14:paraId="2B9068F6" w14:textId="77777777" w:rsidR="0087054E" w:rsidRPr="008428B9" w:rsidRDefault="00D84D13" w:rsidP="00B7641A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  <w:r>
                              <w:t>Milwaukee, Wisconsin</w:t>
                            </w:r>
                            <w:r w:rsidR="008428B9">
                              <w:t xml:space="preserve"> 53203</w:t>
                            </w:r>
                          </w:p>
                          <w:p w14:paraId="5E176401" w14:textId="77777777" w:rsidR="0087054E" w:rsidRDefault="0087054E" w:rsidP="00B7641A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</w:p>
                          <w:p w14:paraId="426474DF" w14:textId="77777777" w:rsidR="0087054E" w:rsidRDefault="0087054E" w:rsidP="0062738D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  <w:r w:rsidRPr="0062738D">
                              <w:rPr>
                                <w:b/>
                              </w:rPr>
                              <w:t>Host:</w:t>
                            </w:r>
                          </w:p>
                          <w:p w14:paraId="22E4682E" w14:textId="77777777" w:rsidR="0087054E" w:rsidRPr="0062738D" w:rsidRDefault="002D4CE6" w:rsidP="0062738D">
                            <w:pPr>
                              <w:spacing w:after="160" w:line="259" w:lineRule="auto"/>
                            </w:pPr>
                            <w:r>
                              <w:t xml:space="preserve">The </w:t>
                            </w:r>
                            <w:r w:rsidR="008428B9">
                              <w:t>310 W</w:t>
                            </w:r>
                            <w:r>
                              <w:t xml:space="preserve"> Building</w:t>
                            </w:r>
                          </w:p>
                          <w:p w14:paraId="2F7D6608" w14:textId="77777777" w:rsidR="0087054E" w:rsidRDefault="0087054E" w:rsidP="00B308AA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</w:p>
                          <w:p w14:paraId="78C01905" w14:textId="77777777" w:rsidR="0087054E" w:rsidRDefault="0087054E" w:rsidP="00B308AA">
                            <w:pPr>
                              <w:spacing w:after="160" w:line="259" w:lineRule="auto"/>
                            </w:pPr>
                            <w:r>
                              <w:rPr>
                                <w:b/>
                              </w:rPr>
                              <w:t>PARKING</w:t>
                            </w:r>
                            <w:r w:rsidRPr="00B7641A">
                              <w:rPr>
                                <w:b/>
                              </w:rPr>
                              <w:t xml:space="preserve">: </w:t>
                            </w:r>
                          </w:p>
                          <w:p w14:paraId="7C8CC608" w14:textId="77777777" w:rsidR="0087054E" w:rsidRDefault="008428B9" w:rsidP="00B308AA">
                            <w:pPr>
                              <w:spacing w:after="160" w:line="259" w:lineRule="auto"/>
                            </w:pPr>
                            <w:r>
                              <w:t>310 W</w:t>
                            </w:r>
                            <w:r w:rsidR="009B5367">
                              <w:t xml:space="preserve"> Parking Structure</w:t>
                            </w:r>
                            <w:r w:rsidR="00DD3C27">
                              <w:t xml:space="preserve">, </w:t>
                            </w:r>
                            <w:r>
                              <w:t>enter on MLK Drive</w:t>
                            </w:r>
                            <w:r w:rsidR="00F9712F">
                              <w:t xml:space="preserve">. </w:t>
                            </w:r>
                            <w:r w:rsidR="0087054E">
                              <w:t xml:space="preserve">Validation will be provided at the conclusion of the meeting. </w:t>
                            </w:r>
                          </w:p>
                          <w:p w14:paraId="3F960C6E" w14:textId="77777777" w:rsidR="0087054E" w:rsidRDefault="0087054E" w:rsidP="00B308AA">
                            <w:pPr>
                              <w:spacing w:after="160" w:line="259" w:lineRule="auto"/>
                            </w:pPr>
                          </w:p>
                          <w:p w14:paraId="7A67A49C" w14:textId="2276DF8E" w:rsidR="0087054E" w:rsidRDefault="0087054E" w:rsidP="008126C8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  <w:r w:rsidRPr="00B7641A">
                              <w:rPr>
                                <w:b/>
                              </w:rPr>
                              <w:t xml:space="preserve">AGENDA: </w:t>
                            </w:r>
                            <w:r w:rsidR="00B67C80">
                              <w:rPr>
                                <w:b/>
                              </w:rPr>
                              <w:t xml:space="preserve">  Northwestern Mutual Annual Meeting Planning</w:t>
                            </w:r>
                          </w:p>
                          <w:p w14:paraId="456B0B79" w14:textId="6FB2ABFA" w:rsidR="00B67C80" w:rsidRDefault="00B67C80" w:rsidP="008126C8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Bret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Duchateau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: NML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Coprorate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Security Manager</w:t>
                            </w:r>
                          </w:p>
                          <w:p w14:paraId="347C98B9" w14:textId="5963563F" w:rsidR="00B67C80" w:rsidRDefault="00B67C80" w:rsidP="008126C8">
                            <w:pPr>
                              <w:spacing w:after="160" w:line="259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Sandra Eaton: NML </w:t>
                            </w:r>
                            <w:r w:rsidR="009135DA">
                              <w:rPr>
                                <w:b/>
                              </w:rPr>
                              <w:t>Asst. Director – Corporate &amp; Event Security</w:t>
                            </w:r>
                          </w:p>
                          <w:p w14:paraId="7522EDE7" w14:textId="07F5E85A" w:rsidR="00540C3F" w:rsidRDefault="00253C87" w:rsidP="008126C8">
                            <w:pPr>
                              <w:spacing w:after="160" w:line="259" w:lineRule="auto"/>
                            </w:pPr>
                            <w:r>
                              <w:t xml:space="preserve"> </w:t>
                            </w:r>
                          </w:p>
                          <w:p w14:paraId="580DB339" w14:textId="77777777" w:rsidR="0087054E" w:rsidRDefault="00540C3F" w:rsidP="008126C8">
                            <w:pPr>
                              <w:spacing w:after="160" w:line="259" w:lineRule="auto"/>
                            </w:pPr>
                            <w:proofErr w:type="gramStart"/>
                            <w:r>
                              <w:t>Also;</w:t>
                            </w:r>
                            <w:proofErr w:type="gramEnd"/>
                          </w:p>
                          <w:p w14:paraId="20A178BC" w14:textId="77777777" w:rsidR="00253C87" w:rsidRDefault="00253C87" w:rsidP="00253C8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</w:pPr>
                            <w:r>
                              <w:t>Milwaukee Police update</w:t>
                            </w:r>
                          </w:p>
                          <w:p w14:paraId="6DA194C4" w14:textId="77777777" w:rsidR="00253C87" w:rsidRDefault="00253C87" w:rsidP="00253C87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</w:pPr>
                            <w:r>
                              <w:t>Community Prosecutor update</w:t>
                            </w:r>
                          </w:p>
                          <w:p w14:paraId="6AD5268D" w14:textId="77777777" w:rsidR="0087054E" w:rsidRDefault="00253C87" w:rsidP="008126C8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</w:pPr>
                            <w:r>
                              <w:t>Fire Department update</w:t>
                            </w:r>
                          </w:p>
                          <w:p w14:paraId="0E34D91A" w14:textId="77777777" w:rsidR="0087054E" w:rsidRDefault="0087054E" w:rsidP="00B7641A">
                            <w:pPr>
                              <w:spacing w:after="160" w:line="259" w:lineRule="auto"/>
                            </w:pPr>
                          </w:p>
                          <w:p w14:paraId="1C7960E3" w14:textId="77777777" w:rsidR="0087054E" w:rsidRDefault="0087054E" w:rsidP="00B7641A">
                            <w:pPr>
                              <w:spacing w:after="160" w:line="259" w:lineRule="auto"/>
                            </w:pPr>
                          </w:p>
                          <w:p w14:paraId="77869EE8" w14:textId="77777777" w:rsidR="0087054E" w:rsidRDefault="0087054E" w:rsidP="00B7641A">
                            <w:pPr>
                              <w:spacing w:after="160" w:line="259" w:lineRule="auto"/>
                            </w:pPr>
                            <w:r>
                              <w:t xml:space="preserve">Note:  If you want to present at a meeting or have content ideas, please contact a DSN steering committee member. 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409" w:type="dxa"/>
          </w:tcPr>
          <w:p w14:paraId="0799C709" w14:textId="77777777" w:rsidR="00D957C9" w:rsidRDefault="00D957C9" w:rsidP="00D957C9">
            <w:pPr>
              <w:rPr>
                <w:noProof/>
              </w:rPr>
            </w:pPr>
          </w:p>
        </w:tc>
      </w:tr>
      <w:tr w:rsidR="00D957C9" w14:paraId="47CE7720" w14:textId="77777777" w:rsidTr="005A0DE1">
        <w:trPr>
          <w:trHeight w:val="2944"/>
        </w:trPr>
        <w:tc>
          <w:tcPr>
            <w:tcW w:w="12229" w:type="dxa"/>
            <w:gridSpan w:val="2"/>
          </w:tcPr>
          <w:p w14:paraId="7F85B71B" w14:textId="77777777" w:rsidR="00D957C9" w:rsidRDefault="00D957C9" w:rsidP="00D957C9">
            <w:pPr>
              <w:ind w:left="7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3E119D4" wp14:editId="6DA89834">
                      <wp:extent cx="7077075" cy="3600450"/>
                      <wp:effectExtent l="0" t="0" r="9525" b="0"/>
                      <wp:docPr id="266" name="Text Box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77075" cy="3600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linkedTxbx id="3" seq="1"/>
                            <wps:bodyPr rot="0" vert="horz" wrap="square" lIns="0" tIns="9144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9" type="#_x0000_t202" style="width:557.25pt;height:28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" filled="f" stroked="f">
                      <v:textbox inset="0,7.2pt,0,0">
                        <w:txbxContent/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D957C9" w14:paraId="6076C9B3" w14:textId="77777777" w:rsidTr="00D957C9">
        <w:trPr>
          <w:trHeight w:val="3330"/>
        </w:trPr>
        <w:tc>
          <w:tcPr>
            <w:tcW w:w="12229" w:type="dxa"/>
            <w:gridSpan w:val="2"/>
          </w:tcPr>
          <w:p w14:paraId="56BCEB41" w14:textId="77777777" w:rsidR="00D957C9" w:rsidRDefault="00D957C9" w:rsidP="00C662D9">
            <w:pPr>
              <w:jc w:val="center"/>
              <w:rPr>
                <w:noProof/>
              </w:rPr>
            </w:pPr>
          </w:p>
          <w:p w14:paraId="2899F448" w14:textId="77777777" w:rsidR="00C662D9" w:rsidRDefault="00C662D9" w:rsidP="00C662D9">
            <w:pPr>
              <w:jc w:val="center"/>
              <w:rPr>
                <w:noProof/>
              </w:rPr>
            </w:pPr>
            <w:r w:rsidRPr="00BF60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904" behindDoc="1" locked="0" layoutInCell="1" allowOverlap="1" wp14:anchorId="77E3F9F3" wp14:editId="7FF8D13D">
                      <wp:simplePos x="0" y="0"/>
                      <wp:positionH relativeFrom="column">
                        <wp:posOffset>-392624</wp:posOffset>
                      </wp:positionH>
                      <wp:positionV relativeFrom="page">
                        <wp:posOffset>355747</wp:posOffset>
                      </wp:positionV>
                      <wp:extent cx="9298500" cy="665480"/>
                      <wp:effectExtent l="0" t="0" r="0" b="1270"/>
                      <wp:wrapNone/>
                      <wp:docPr id="7" name="Parallelogram 7" descr="rectangular colored shap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98500" cy="665480"/>
                              </a:xfrm>
                              <a:prstGeom prst="parallelogram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44F3B1"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Parallelogram 7" o:spid="_x0000_s1026" type="#_x0000_t7" alt="rectangular colored shape" style="position:absolute;margin-left:-30.9pt;margin-top:28pt;width:732.15pt;height:52.4pt;z-index:-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" adj="386" fillcolor="#ffc000" stroked="f" strokeweight="1pt">
                      <w10:wrap anchory="page"/>
                    </v:shape>
                  </w:pict>
                </mc:Fallback>
              </mc:AlternateContent>
            </w:r>
          </w:p>
          <w:p w14:paraId="353D3590" w14:textId="77777777" w:rsidR="00C662D9" w:rsidRDefault="00C662D9" w:rsidP="00C662D9">
            <w:pPr>
              <w:jc w:val="center"/>
              <w:rPr>
                <w:noProof/>
              </w:rPr>
            </w:pPr>
            <w:r w:rsidRPr="00BF600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952" behindDoc="1" locked="0" layoutInCell="1" allowOverlap="1" wp14:anchorId="07801C02" wp14:editId="58BF1C2B">
                      <wp:simplePos x="0" y="0"/>
                      <wp:positionH relativeFrom="column">
                        <wp:posOffset>-828724</wp:posOffset>
                      </wp:positionH>
                      <wp:positionV relativeFrom="page">
                        <wp:posOffset>531593</wp:posOffset>
                      </wp:positionV>
                      <wp:extent cx="9396779" cy="1458595"/>
                      <wp:effectExtent l="0" t="0" r="0" b="8255"/>
                      <wp:wrapNone/>
                      <wp:docPr id="8" name="Parallelogram 8" descr="rectangular colored shap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96779" cy="1458595"/>
                              </a:xfrm>
                              <a:prstGeom prst="parallelogram">
                                <a:avLst/>
                              </a:prstGeom>
                              <a:solidFill>
                                <a:srgbClr val="3A4B6A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98229" id="Parallelogram 8" o:spid="_x0000_s1026" type="#_x0000_t7" alt="rectangular colored shape" style="position:absolute;margin-left:-65.25pt;margin-top:41.85pt;width:739.9pt;height:114.85pt;z-index:-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" adj="838" fillcolor="#3a4b6a" stroked="f" strokeweight="1pt">
                      <w10:wrap anchory="page"/>
                    </v:shape>
                  </w:pict>
                </mc:Fallback>
              </mc:AlternateContent>
            </w:r>
          </w:p>
          <w:p w14:paraId="083CB320" w14:textId="77777777" w:rsidR="00C662D9" w:rsidRDefault="00C662D9" w:rsidP="00C662D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A8743D" wp14:editId="77802119">
                  <wp:extent cx="1959778" cy="1118381"/>
                  <wp:effectExtent l="0" t="0" r="254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N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588" cy="1131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B095FD" w14:textId="77777777" w:rsidR="00C662D9" w:rsidRDefault="00C662D9" w:rsidP="00C662D9">
            <w:pPr>
              <w:jc w:val="right"/>
              <w:rPr>
                <w:noProof/>
              </w:rPr>
            </w:pPr>
          </w:p>
        </w:tc>
      </w:tr>
    </w:tbl>
    <w:p w14:paraId="4824BA1C" w14:textId="77777777" w:rsidR="00B7641A" w:rsidRPr="0060687A" w:rsidRDefault="00BF600D" w:rsidP="0060687A">
      <w:pPr>
        <w:pStyle w:val="Style2"/>
        <w:tabs>
          <w:tab w:val="left" w:pos="2348"/>
        </w:tabs>
      </w:pPr>
      <w:r w:rsidRPr="00BF600D">
        <mc:AlternateContent>
          <mc:Choice Requires="wps">
            <w:drawing>
              <wp:anchor distT="0" distB="0" distL="114300" distR="114300" simplePos="0" relativeHeight="251704832" behindDoc="1" locked="0" layoutInCell="1" allowOverlap="1" wp14:anchorId="0982AD3A" wp14:editId="753C4855">
                <wp:simplePos x="0" y="0"/>
                <wp:positionH relativeFrom="column">
                  <wp:posOffset>-2626995</wp:posOffset>
                </wp:positionH>
                <wp:positionV relativeFrom="page">
                  <wp:posOffset>-93345</wp:posOffset>
                </wp:positionV>
                <wp:extent cx="4808220" cy="1458595"/>
                <wp:effectExtent l="0" t="0" r="0" b="8255"/>
                <wp:wrapNone/>
                <wp:docPr id="280" name="Parallelogram 280" descr="rectangular colored 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220" cy="1458595"/>
                        </a:xfrm>
                        <a:prstGeom prst="parallelogram">
                          <a:avLst/>
                        </a:prstGeom>
                        <a:solidFill>
                          <a:srgbClr val="4C628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ED46B" id="Parallelogram 280" o:spid="_x0000_s1026" type="#_x0000_t7" alt="rectangular colored shape" style="position:absolute;margin-left:-206.85pt;margin-top:-7.35pt;width:378.6pt;height:114.85pt;z-index:-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" adj="1638" fillcolor="#4c628a" stroked="f" strokeweight="1pt">
                <w10:wrap anchory="page"/>
              </v:shape>
            </w:pict>
          </mc:Fallback>
        </mc:AlternateContent>
      </w:r>
      <w:r w:rsidRPr="00BF600D">
        <mc:AlternateContent>
          <mc:Choice Requires="wps">
            <w:drawing>
              <wp:anchor distT="0" distB="0" distL="114300" distR="114300" simplePos="0" relativeHeight="251705856" behindDoc="1" locked="0" layoutInCell="1" allowOverlap="1" wp14:anchorId="24AFE2E9" wp14:editId="0AA0CC34">
                <wp:simplePos x="0" y="0"/>
                <wp:positionH relativeFrom="column">
                  <wp:posOffset>1507490</wp:posOffset>
                </wp:positionH>
                <wp:positionV relativeFrom="page">
                  <wp:posOffset>370660</wp:posOffset>
                </wp:positionV>
                <wp:extent cx="5486400" cy="665480"/>
                <wp:effectExtent l="0" t="0" r="0" b="1270"/>
                <wp:wrapNone/>
                <wp:docPr id="281" name="Parallelogram 281" descr="rectangular colored 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665480"/>
                        </a:xfrm>
                        <a:prstGeom prst="parallelogram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AB5C3" id="Parallelogram 281" o:spid="_x0000_s1026" type="#_x0000_t7" alt="rectangular colored shape" style="position:absolute;margin-left:118.7pt;margin-top:29.2pt;width:6in;height:52.4pt;z-index:-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" adj="655" fillcolor="#ffc000 [3206]" stroked="f" strokeweight="1pt">
                <w10:wrap anchory="page"/>
              </v:shape>
            </w:pict>
          </mc:Fallback>
        </mc:AlternateContent>
      </w:r>
      <w:r w:rsidR="00C662D9">
        <w:tab/>
      </w:r>
      <w:r w:rsidR="00B7641A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6647"/>
      </w:tblGrid>
      <w:tr w:rsidR="00B7641A" w14:paraId="569E9B3D" w14:textId="77777777" w:rsidTr="0087054E">
        <w:tc>
          <w:tcPr>
            <w:tcW w:w="19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49518" w14:textId="77777777" w:rsidR="00B7641A" w:rsidRDefault="00B7641A" w:rsidP="0087054E">
            <w:pPr>
              <w:textAlignment w:val="top"/>
              <w:rPr>
                <w:lang w:val="en"/>
              </w:rPr>
            </w:pPr>
            <w:r>
              <w:rPr>
                <w:rFonts w:ascii="Arial Rounded MT Bold" w:hAnsi="Arial Rounded MT Bold"/>
                <w:i/>
                <w:iCs/>
                <w:noProof/>
                <w:color w:val="246ADC"/>
                <w:sz w:val="20"/>
              </w:rPr>
              <w:lastRenderedPageBreak/>
              <w:drawing>
                <wp:inline distT="0" distB="0" distL="0" distR="0" wp14:anchorId="55C6AC46" wp14:editId="41CBDAE9">
                  <wp:extent cx="1128395" cy="985520"/>
                  <wp:effectExtent l="0" t="0" r="0" b="5080"/>
                  <wp:docPr id="4" name="Picture 4" descr="cid:image003.png@01D26740.760B5D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3.png@01D26740.760B5D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89A26" w14:textId="77777777" w:rsidR="00B7641A" w:rsidRDefault="00B7641A" w:rsidP="0087054E">
            <w:pPr>
              <w:textAlignment w:val="top"/>
              <w:rPr>
                <w:lang w:val="en"/>
              </w:rPr>
            </w:pPr>
            <w:r>
              <w:rPr>
                <w:rFonts w:ascii="Arial Rounded MT Bold" w:hAnsi="Arial Rounded MT Bold"/>
                <w:b/>
                <w:bCs/>
                <w:color w:val="0F1765"/>
                <w:sz w:val="16"/>
                <w:szCs w:val="16"/>
                <w:u w:val="single"/>
              </w:rPr>
              <w:t>DSN 24 HR Alert System</w:t>
            </w:r>
          </w:p>
        </w:tc>
      </w:tr>
    </w:tbl>
    <w:p w14:paraId="1DB661AF" w14:textId="77777777" w:rsidR="00B7641A" w:rsidRDefault="00B7641A" w:rsidP="00B7641A">
      <w:pPr>
        <w:pStyle w:val="NoSpacing"/>
        <w:rPr>
          <w:rFonts w:ascii="Arial" w:hAnsi="Arial" w:cs="Arial"/>
          <w:sz w:val="16"/>
          <w:szCs w:val="16"/>
        </w:rPr>
      </w:pPr>
    </w:p>
    <w:p w14:paraId="78CE26FA" w14:textId="77777777" w:rsidR="00B7641A" w:rsidRPr="00E9349E" w:rsidRDefault="00B7641A" w:rsidP="00B7641A">
      <w:pPr>
        <w:pStyle w:val="NoSpacing"/>
        <w:rPr>
          <w:rFonts w:ascii="Arial" w:hAnsi="Arial" w:cs="Arial"/>
          <w:sz w:val="16"/>
          <w:szCs w:val="16"/>
          <w:highlight w:val="yellow"/>
        </w:rPr>
      </w:pPr>
      <w:r w:rsidRPr="00E9349E">
        <w:rPr>
          <w:rFonts w:ascii="Arial" w:hAnsi="Arial" w:cs="Arial"/>
          <w:sz w:val="16"/>
          <w:szCs w:val="16"/>
          <w:highlight w:val="yellow"/>
        </w:rPr>
        <w:t>Anyone with information for the alert system should complete the attached form and email it to:</w:t>
      </w:r>
    </w:p>
    <w:p w14:paraId="17BA2BB3" w14:textId="77777777" w:rsidR="00B7641A" w:rsidRDefault="00982F41" w:rsidP="00B7641A">
      <w:pPr>
        <w:pStyle w:val="NoSpacing"/>
        <w:rPr>
          <w:rFonts w:ascii="Arial" w:hAnsi="Arial" w:cs="Arial"/>
          <w:sz w:val="16"/>
          <w:szCs w:val="16"/>
        </w:rPr>
      </w:pPr>
      <w:hyperlink r:id="rId11" w:history="1">
        <w:r w:rsidR="00B7641A" w:rsidRPr="00E9349E">
          <w:rPr>
            <w:rStyle w:val="Hyperlink"/>
            <w:rFonts w:ascii="Arial" w:hAnsi="Arial" w:cs="Arial"/>
            <w:b/>
            <w:bCs/>
            <w:i/>
            <w:iCs/>
            <w:sz w:val="16"/>
            <w:szCs w:val="16"/>
            <w:highlight w:val="yellow"/>
          </w:rPr>
          <w:t>CEE-SECURITYOPS@northwesternmutual.com</w:t>
        </w:r>
      </w:hyperlink>
    </w:p>
    <w:p w14:paraId="5C2B34A3" w14:textId="77777777" w:rsidR="00B7641A" w:rsidRDefault="00B7641A" w:rsidP="00B7641A">
      <w:pPr>
        <w:pStyle w:val="NoSpacing"/>
        <w:rPr>
          <w:rFonts w:ascii="Arial" w:hAnsi="Arial" w:cs="Arial"/>
          <w:sz w:val="16"/>
          <w:szCs w:val="16"/>
        </w:rPr>
      </w:pPr>
    </w:p>
    <w:p w14:paraId="008F3D6A" w14:textId="77777777" w:rsidR="00B7641A" w:rsidRDefault="00B7641A" w:rsidP="00B7641A">
      <w:pPr>
        <w:pStyle w:val="NoSpacing"/>
        <w:rPr>
          <w:rFonts w:ascii="Arial" w:hAnsi="Arial" w:cs="Arial"/>
          <w:i/>
          <w:iCs/>
          <w:color w:val="7030A0"/>
          <w:sz w:val="16"/>
          <w:szCs w:val="16"/>
        </w:rPr>
      </w:pPr>
      <w:r>
        <w:rPr>
          <w:rFonts w:ascii="Arial" w:hAnsi="Arial" w:cs="Arial"/>
          <w:i/>
          <w:iCs/>
          <w:color w:val="7030A0"/>
          <w:sz w:val="16"/>
          <w:szCs w:val="16"/>
        </w:rPr>
        <w:t xml:space="preserve">To update your status on the DSN alert system, please message </w:t>
      </w:r>
      <w:hyperlink r:id="rId12" w:history="1">
        <w:r>
          <w:rPr>
            <w:rStyle w:val="Hyperlink"/>
            <w:rFonts w:ascii="Arial" w:hAnsi="Arial" w:cs="Arial"/>
            <w:b/>
            <w:bCs/>
            <w:i/>
            <w:iCs/>
            <w:color w:val="7030A0"/>
            <w:sz w:val="16"/>
            <w:szCs w:val="16"/>
          </w:rPr>
          <w:t>charlesmalone@northwesternmutual.com</w:t>
        </w:r>
      </w:hyperlink>
      <w:r>
        <w:rPr>
          <w:rFonts w:ascii="Arial" w:hAnsi="Arial" w:cs="Arial"/>
          <w:i/>
          <w:iCs/>
          <w:color w:val="7030A0"/>
          <w:sz w:val="16"/>
          <w:szCs w:val="16"/>
        </w:rPr>
        <w:t xml:space="preserve"> or (414) 665-2163.</w:t>
      </w:r>
    </w:p>
    <w:p w14:paraId="1233CA13" w14:textId="77777777" w:rsidR="00B7641A" w:rsidRDefault="00B7641A" w:rsidP="00B7641A">
      <w:pPr>
        <w:pStyle w:val="xmsonormal"/>
        <w:spacing w:after="100" w:line="252" w:lineRule="auto"/>
      </w:pPr>
      <w:r>
        <w:rPr>
          <w:rFonts w:ascii="Arial" w:hAnsi="Arial" w:cs="Arial"/>
          <w:i/>
          <w:iCs/>
          <w:color w:val="7030A0"/>
          <w:sz w:val="16"/>
          <w:szCs w:val="16"/>
        </w:rPr>
        <w:br/>
      </w:r>
      <w:r>
        <w:rPr>
          <w:b/>
          <w:bCs/>
          <w:sz w:val="24"/>
          <w:szCs w:val="24"/>
        </w:rPr>
        <w:t xml:space="preserve">DSN Steering Committee </w:t>
      </w:r>
    </w:p>
    <w:p w14:paraId="67DC0814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James Campbell </w:t>
      </w:r>
      <w:r>
        <w:rPr>
          <w:rFonts w:ascii="Arial" w:hAnsi="Arial" w:cs="Arial"/>
          <w:color w:val="000000"/>
          <w:sz w:val="23"/>
          <w:szCs w:val="23"/>
        </w:rPr>
        <w:t>(</w:t>
      </w:r>
      <w:hyperlink r:id="rId13" w:history="1">
        <w:r>
          <w:rPr>
            <w:rStyle w:val="Hyperlink"/>
            <w:rFonts w:ascii="Arial" w:hAnsi="Arial" w:cs="Arial"/>
            <w:sz w:val="23"/>
            <w:szCs w:val="23"/>
          </w:rPr>
          <w:t>jcampb@milwaukee.gov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) </w:t>
      </w:r>
    </w:p>
    <w:p w14:paraId="7F2ED00D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t>Captain, 1</w:t>
      </w:r>
      <w:r>
        <w:rPr>
          <w:rFonts w:ascii="Arial" w:hAnsi="Arial" w:cs="Arial"/>
          <w:color w:val="000000"/>
          <w:sz w:val="16"/>
          <w:szCs w:val="16"/>
        </w:rPr>
        <w:t xml:space="preserve">st </w:t>
      </w:r>
      <w:r>
        <w:rPr>
          <w:rFonts w:ascii="Arial" w:hAnsi="Arial" w:cs="Arial"/>
          <w:color w:val="000000"/>
          <w:sz w:val="23"/>
          <w:szCs w:val="23"/>
        </w:rPr>
        <w:t xml:space="preserve">District </w:t>
      </w:r>
    </w:p>
    <w:p w14:paraId="41F070B8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t xml:space="preserve">Milwaukee Police Department </w:t>
      </w:r>
    </w:p>
    <w:p w14:paraId="40210F32" w14:textId="77777777" w:rsidR="00B7641A" w:rsidRDefault="00B7641A" w:rsidP="00B7641A">
      <w:pPr>
        <w:pStyle w:val="xdefault"/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4F50CE86" w14:textId="77777777" w:rsidR="00B7641A" w:rsidRDefault="00B7641A" w:rsidP="00B7641A">
      <w:pPr>
        <w:pStyle w:val="xdefault"/>
        <w:rPr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Aaron Lipski </w:t>
      </w:r>
      <w:r>
        <w:rPr>
          <w:rFonts w:ascii="Arial" w:hAnsi="Arial" w:cs="Arial"/>
          <w:color w:val="000000"/>
          <w:sz w:val="23"/>
          <w:szCs w:val="23"/>
        </w:rPr>
        <w:t>(</w:t>
      </w:r>
      <w:hyperlink r:id="rId14" w:history="1">
        <w:r>
          <w:rPr>
            <w:rStyle w:val="Hyperlink"/>
            <w:rFonts w:ascii="Arial" w:hAnsi="Arial" w:cs="Arial"/>
            <w:sz w:val="23"/>
            <w:szCs w:val="23"/>
          </w:rPr>
          <w:t>alipsk@milwaukee.gov</w:t>
        </w:r>
      </w:hyperlink>
      <w:r>
        <w:rPr>
          <w:color w:val="000000"/>
          <w:sz w:val="23"/>
          <w:szCs w:val="23"/>
        </w:rPr>
        <w:t>)</w:t>
      </w:r>
    </w:p>
    <w:p w14:paraId="6A0FD0F4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t xml:space="preserve">Chief, Milwaukee Fire Department </w:t>
      </w:r>
    </w:p>
    <w:p w14:paraId="7BD01E84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t>  </w:t>
      </w:r>
    </w:p>
    <w:p w14:paraId="7A2FB425" w14:textId="77777777" w:rsidR="00B7641A" w:rsidRDefault="00B7641A" w:rsidP="00B7641A">
      <w:pPr>
        <w:rPr>
          <w:rFonts w:asciiTheme="minorHAnsi" w:hAnsiTheme="minorHAnsi" w:cstheme="minorBidi"/>
        </w:rPr>
      </w:pPr>
      <w:r>
        <w:rPr>
          <w:rFonts w:ascii="Arial" w:hAnsi="Arial" w:cs="Arial"/>
          <w:b/>
          <w:bCs/>
          <w:sz w:val="23"/>
          <w:szCs w:val="23"/>
        </w:rPr>
        <w:t xml:space="preserve">David Metz </w:t>
      </w:r>
      <w:r>
        <w:rPr>
          <w:rFonts w:ascii="Arial" w:hAnsi="Arial" w:cs="Arial"/>
          <w:sz w:val="23"/>
          <w:szCs w:val="23"/>
        </w:rPr>
        <w:t>(</w:t>
      </w:r>
      <w:hyperlink r:id="rId15" w:history="1">
        <w:r w:rsidRPr="00AB09D4">
          <w:rPr>
            <w:rStyle w:val="Hyperlink"/>
          </w:rPr>
          <w:t>DavidMetz@Marcusorp..com</w:t>
        </w:r>
      </w:hyperlink>
      <w:r>
        <w:t>)</w:t>
      </w:r>
    </w:p>
    <w:p w14:paraId="131EFBEF" w14:textId="43A89C24" w:rsidR="00B7641A" w:rsidRDefault="00B7641A" w:rsidP="00B7641A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Director of Security </w:t>
      </w:r>
      <w:proofErr w:type="spellStart"/>
      <w:r w:rsidR="009135DA">
        <w:rPr>
          <w:rFonts w:ascii="Arial" w:hAnsi="Arial" w:cs="Arial"/>
          <w:sz w:val="23"/>
          <w:szCs w:val="23"/>
        </w:rPr>
        <w:t>Vivent</w:t>
      </w:r>
      <w:proofErr w:type="spellEnd"/>
      <w:r w:rsidR="009135DA">
        <w:rPr>
          <w:rFonts w:ascii="Arial" w:hAnsi="Arial" w:cs="Arial"/>
          <w:sz w:val="23"/>
          <w:szCs w:val="23"/>
        </w:rPr>
        <w:t xml:space="preserve"> Health</w:t>
      </w:r>
    </w:p>
    <w:p w14:paraId="26B3C97B" w14:textId="77777777" w:rsidR="00B7641A" w:rsidRDefault="00B7641A" w:rsidP="00B7641A">
      <w:pPr>
        <w:rPr>
          <w:rFonts w:ascii="Arial" w:hAnsi="Arial" w:cs="Arial"/>
          <w:sz w:val="23"/>
          <w:szCs w:val="23"/>
        </w:rPr>
      </w:pPr>
    </w:p>
    <w:p w14:paraId="5A453C5D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Courtney Morris </w:t>
      </w:r>
      <w:r>
        <w:rPr>
          <w:rFonts w:ascii="Arial" w:hAnsi="Arial" w:cs="Arial"/>
          <w:color w:val="000000"/>
          <w:sz w:val="23"/>
          <w:szCs w:val="23"/>
        </w:rPr>
        <w:t>(</w:t>
      </w:r>
      <w:hyperlink r:id="rId16" w:history="1">
        <w:r w:rsidRPr="00AB09D4">
          <w:rPr>
            <w:rStyle w:val="Hyperlink"/>
            <w:rFonts w:ascii="Arial" w:hAnsi="Arial" w:cs="Arial"/>
            <w:sz w:val="23"/>
            <w:szCs w:val="23"/>
          </w:rPr>
          <w:t>CMorris@Hempelcompanies.com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) </w:t>
      </w:r>
    </w:p>
    <w:p w14:paraId="2D299CF8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t>VP of Development, Hempel Companies</w:t>
      </w:r>
    </w:p>
    <w:p w14:paraId="3077A020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</w:p>
    <w:p w14:paraId="7846B0C8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James </w:t>
      </w:r>
      <w:proofErr w:type="spellStart"/>
      <w:r>
        <w:rPr>
          <w:rFonts w:ascii="Arial" w:hAnsi="Arial" w:cs="Arial"/>
          <w:b/>
          <w:bCs/>
          <w:color w:val="000000"/>
          <w:sz w:val="23"/>
          <w:szCs w:val="23"/>
        </w:rPr>
        <w:t>Pleva</w:t>
      </w:r>
      <w:proofErr w:type="spellEnd"/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>(</w:t>
      </w:r>
      <w:hyperlink r:id="rId17" w:history="1">
        <w:r>
          <w:rPr>
            <w:rStyle w:val="Hyperlink"/>
            <w:rFonts w:ascii="Arial" w:hAnsi="Arial" w:cs="Arial"/>
            <w:sz w:val="23"/>
            <w:szCs w:val="23"/>
          </w:rPr>
          <w:t>James.pleva@AUS.com</w:t>
        </w:r>
      </w:hyperlink>
      <w:r>
        <w:rPr>
          <w:rFonts w:ascii="Arial" w:hAnsi="Arial" w:cs="Arial"/>
          <w:color w:val="000000"/>
          <w:sz w:val="23"/>
          <w:szCs w:val="23"/>
        </w:rPr>
        <w:t xml:space="preserve">) </w:t>
      </w:r>
    </w:p>
    <w:p w14:paraId="4AF8DB99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t xml:space="preserve">Security Account Manager </w:t>
      </w:r>
    </w:p>
    <w:p w14:paraId="480D48A2" w14:textId="77777777" w:rsidR="00B7641A" w:rsidRDefault="00B7641A" w:rsidP="00B7641A">
      <w:pPr>
        <w:pStyle w:val="xdefaul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t>Allied Universal</w:t>
      </w:r>
    </w:p>
    <w:p w14:paraId="40A856B4" w14:textId="77777777" w:rsidR="00B7641A" w:rsidRDefault="00B7641A" w:rsidP="00B7641A">
      <w:pPr>
        <w:rPr>
          <w:rFonts w:ascii="Arial" w:hAnsi="Arial" w:cs="Arial"/>
          <w:i/>
          <w:iCs/>
          <w:color w:val="7030A0"/>
          <w:sz w:val="16"/>
          <w:szCs w:val="16"/>
        </w:rPr>
      </w:pPr>
    </w:p>
    <w:p w14:paraId="151307CB" w14:textId="77777777" w:rsidR="005B7866" w:rsidRDefault="005B7866" w:rsidP="00C662D9">
      <w:pPr>
        <w:pStyle w:val="Style2"/>
        <w:tabs>
          <w:tab w:val="left" w:pos="2348"/>
        </w:tabs>
      </w:pPr>
    </w:p>
    <w:sectPr w:rsidR="005B7866" w:rsidSect="00FF55D8">
      <w:pgSz w:w="12240" w:h="15840" w:code="1"/>
      <w:pgMar w:top="1440" w:right="1800" w:bottom="288" w:left="180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96497" w14:textId="77777777" w:rsidR="00DD59B3" w:rsidRDefault="00DD59B3">
      <w:r>
        <w:separator/>
      </w:r>
    </w:p>
  </w:endnote>
  <w:endnote w:type="continuationSeparator" w:id="0">
    <w:p w14:paraId="39177A9E" w14:textId="77777777" w:rsidR="00DD59B3" w:rsidRDefault="00DD5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777C0" w14:textId="77777777" w:rsidR="00DD59B3" w:rsidRDefault="00DD59B3">
      <w:r>
        <w:separator/>
      </w:r>
    </w:p>
  </w:footnote>
  <w:footnote w:type="continuationSeparator" w:id="0">
    <w:p w14:paraId="36A7BF60" w14:textId="77777777" w:rsidR="00DD59B3" w:rsidRDefault="00DD5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1BA48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40DC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5E9B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16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956CEA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50905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E8E1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DE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1C76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9AD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339BA"/>
    <w:multiLevelType w:val="hybridMultilevel"/>
    <w:tmpl w:val="62A48434"/>
    <w:lvl w:ilvl="0" w:tplc="2CC28A62">
      <w:start w:val="1"/>
      <w:numFmt w:val="decimal"/>
      <w:lvlText w:val="%1."/>
      <w:lvlJc w:val="left"/>
      <w:pPr>
        <w:ind w:left="360" w:hanging="360"/>
      </w:pPr>
      <w:rPr>
        <w:rFonts w:ascii="Arial Black" w:hAnsi="Arial Black" w:hint="default"/>
        <w:color w:val="336699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7129DC"/>
    <w:multiLevelType w:val="hybridMultilevel"/>
    <w:tmpl w:val="3C5E6D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1EE18DA"/>
    <w:multiLevelType w:val="hybridMultilevel"/>
    <w:tmpl w:val="2BBE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07A5A"/>
    <w:multiLevelType w:val="hybridMultilevel"/>
    <w:tmpl w:val="9EEE8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A95F1C"/>
    <w:multiLevelType w:val="hybridMultilevel"/>
    <w:tmpl w:val="E938CB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B6C314D"/>
    <w:multiLevelType w:val="hybridMultilevel"/>
    <w:tmpl w:val="39D2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213226">
    <w:abstractNumId w:val="9"/>
  </w:num>
  <w:num w:numId="2" w16cid:durableId="582833599">
    <w:abstractNumId w:val="7"/>
  </w:num>
  <w:num w:numId="3" w16cid:durableId="1421944093">
    <w:abstractNumId w:val="6"/>
  </w:num>
  <w:num w:numId="4" w16cid:durableId="1779787101">
    <w:abstractNumId w:val="5"/>
  </w:num>
  <w:num w:numId="5" w16cid:durableId="1840533996">
    <w:abstractNumId w:val="4"/>
  </w:num>
  <w:num w:numId="6" w16cid:durableId="1465350720">
    <w:abstractNumId w:val="8"/>
  </w:num>
  <w:num w:numId="7" w16cid:durableId="1738283353">
    <w:abstractNumId w:val="3"/>
  </w:num>
  <w:num w:numId="8" w16cid:durableId="1604149310">
    <w:abstractNumId w:val="2"/>
  </w:num>
  <w:num w:numId="9" w16cid:durableId="1025056902">
    <w:abstractNumId w:val="1"/>
  </w:num>
  <w:num w:numId="10" w16cid:durableId="643239998">
    <w:abstractNumId w:val="0"/>
  </w:num>
  <w:num w:numId="11" w16cid:durableId="1994678709">
    <w:abstractNumId w:val="11"/>
  </w:num>
  <w:num w:numId="12" w16cid:durableId="281898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6772126">
    <w:abstractNumId w:val="10"/>
  </w:num>
  <w:num w:numId="14" w16cid:durableId="255945203">
    <w:abstractNumId w:val="14"/>
  </w:num>
  <w:num w:numId="15" w16cid:durableId="1356803663">
    <w:abstractNumId w:val="12"/>
  </w:num>
  <w:num w:numId="16" w16cid:durableId="1029647377">
    <w:abstractNumId w:val="13"/>
  </w:num>
  <w:num w:numId="17" w16cid:durableId="340899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isplayHorizontalDrawingGridEvery w:val="0"/>
  <w:displayVerticalDrawingGridEvery w:val="0"/>
  <w:characterSpacingControl w:val="doNotCompress"/>
  <w:hdrShapeDefaults>
    <o:shapedefaults v:ext="edit" spidmax="4097" style="mso-position-horizontal-relative:page;mso-position-vertical-relative:page" fill="f" fillcolor="white" stroke="f">
      <v:fill color="white" on="f"/>
      <v:stroke on="f"/>
      <v:textbox style="mso-fit-shape-to-text:t" inset="0,0,0,0"/>
      <o:colormru v:ext="edit" colors="#135da1,#c2c2ad,#663,#628002,#e6e6de,#f3f3ef,#0078b4,#3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S2MDMyMbG0NDIytjBS0lEKTi0uzszPAykwMqgFANrJRo8tAAAA"/>
  </w:docVars>
  <w:rsids>
    <w:rsidRoot w:val="00C662D9"/>
    <w:rsid w:val="000106F5"/>
    <w:rsid w:val="00015EFF"/>
    <w:rsid w:val="000214DE"/>
    <w:rsid w:val="00021AF6"/>
    <w:rsid w:val="00047970"/>
    <w:rsid w:val="00054DD9"/>
    <w:rsid w:val="00073BC2"/>
    <w:rsid w:val="000848F3"/>
    <w:rsid w:val="000872A2"/>
    <w:rsid w:val="000A61EC"/>
    <w:rsid w:val="000A6FA6"/>
    <w:rsid w:val="000B2DFD"/>
    <w:rsid w:val="000B49FE"/>
    <w:rsid w:val="000C7FD6"/>
    <w:rsid w:val="000D3D61"/>
    <w:rsid w:val="000E2A58"/>
    <w:rsid w:val="000E32BD"/>
    <w:rsid w:val="000F619E"/>
    <w:rsid w:val="0010070B"/>
    <w:rsid w:val="00103E9E"/>
    <w:rsid w:val="001466A9"/>
    <w:rsid w:val="00146A51"/>
    <w:rsid w:val="00162171"/>
    <w:rsid w:val="00182C73"/>
    <w:rsid w:val="001904ED"/>
    <w:rsid w:val="00191247"/>
    <w:rsid w:val="001949AD"/>
    <w:rsid w:val="001B17AB"/>
    <w:rsid w:val="001B7E03"/>
    <w:rsid w:val="001C55B4"/>
    <w:rsid w:val="001D5C45"/>
    <w:rsid w:val="001D7C64"/>
    <w:rsid w:val="002050D5"/>
    <w:rsid w:val="00213DB3"/>
    <w:rsid w:val="00215570"/>
    <w:rsid w:val="00225F56"/>
    <w:rsid w:val="00236358"/>
    <w:rsid w:val="00251058"/>
    <w:rsid w:val="00253C87"/>
    <w:rsid w:val="002779F9"/>
    <w:rsid w:val="002833F6"/>
    <w:rsid w:val="00292041"/>
    <w:rsid w:val="002A047F"/>
    <w:rsid w:val="002C35F7"/>
    <w:rsid w:val="002D46F5"/>
    <w:rsid w:val="002D4CE6"/>
    <w:rsid w:val="002E09A3"/>
    <w:rsid w:val="002E70B4"/>
    <w:rsid w:val="002F3B56"/>
    <w:rsid w:val="002F3BBC"/>
    <w:rsid w:val="0032463B"/>
    <w:rsid w:val="00327B79"/>
    <w:rsid w:val="00337E9B"/>
    <w:rsid w:val="00344990"/>
    <w:rsid w:val="00346ED1"/>
    <w:rsid w:val="003720B2"/>
    <w:rsid w:val="003763D1"/>
    <w:rsid w:val="00376DAB"/>
    <w:rsid w:val="00380B5D"/>
    <w:rsid w:val="0039302A"/>
    <w:rsid w:val="00393352"/>
    <w:rsid w:val="003A38A9"/>
    <w:rsid w:val="003B39C8"/>
    <w:rsid w:val="003B6C3E"/>
    <w:rsid w:val="003C09A0"/>
    <w:rsid w:val="003C51F4"/>
    <w:rsid w:val="003C772D"/>
    <w:rsid w:val="003E0E5F"/>
    <w:rsid w:val="003F0C0B"/>
    <w:rsid w:val="00415347"/>
    <w:rsid w:val="00420010"/>
    <w:rsid w:val="00424848"/>
    <w:rsid w:val="00430CA0"/>
    <w:rsid w:val="00431152"/>
    <w:rsid w:val="00433656"/>
    <w:rsid w:val="0044269C"/>
    <w:rsid w:val="00453D43"/>
    <w:rsid w:val="00453E7D"/>
    <w:rsid w:val="004548A8"/>
    <w:rsid w:val="00465252"/>
    <w:rsid w:val="004703BF"/>
    <w:rsid w:val="0047754B"/>
    <w:rsid w:val="00494070"/>
    <w:rsid w:val="004A7B9D"/>
    <w:rsid w:val="004B1622"/>
    <w:rsid w:val="004C4871"/>
    <w:rsid w:val="004D470D"/>
    <w:rsid w:val="004F61F4"/>
    <w:rsid w:val="00516F08"/>
    <w:rsid w:val="0053301D"/>
    <w:rsid w:val="00535A69"/>
    <w:rsid w:val="00537496"/>
    <w:rsid w:val="00540C3F"/>
    <w:rsid w:val="005444EC"/>
    <w:rsid w:val="0055352C"/>
    <w:rsid w:val="005649B0"/>
    <w:rsid w:val="00564E62"/>
    <w:rsid w:val="00577767"/>
    <w:rsid w:val="00586878"/>
    <w:rsid w:val="005A0DE1"/>
    <w:rsid w:val="005B7866"/>
    <w:rsid w:val="005E0B2A"/>
    <w:rsid w:val="005E3AD0"/>
    <w:rsid w:val="0060229A"/>
    <w:rsid w:val="00604561"/>
    <w:rsid w:val="0060687A"/>
    <w:rsid w:val="00612826"/>
    <w:rsid w:val="0062738D"/>
    <w:rsid w:val="00685F8D"/>
    <w:rsid w:val="00687DD4"/>
    <w:rsid w:val="00690B32"/>
    <w:rsid w:val="00695A6E"/>
    <w:rsid w:val="0069753C"/>
    <w:rsid w:val="006A3DC1"/>
    <w:rsid w:val="006B670D"/>
    <w:rsid w:val="006D6024"/>
    <w:rsid w:val="006D64B2"/>
    <w:rsid w:val="006E0E68"/>
    <w:rsid w:val="006E29F9"/>
    <w:rsid w:val="00706F62"/>
    <w:rsid w:val="0071130A"/>
    <w:rsid w:val="007425F8"/>
    <w:rsid w:val="00744312"/>
    <w:rsid w:val="007459E2"/>
    <w:rsid w:val="00753D90"/>
    <w:rsid w:val="00765B5A"/>
    <w:rsid w:val="00773AC0"/>
    <w:rsid w:val="00795DD0"/>
    <w:rsid w:val="007A1688"/>
    <w:rsid w:val="007A4516"/>
    <w:rsid w:val="007A568A"/>
    <w:rsid w:val="007A6666"/>
    <w:rsid w:val="007B510D"/>
    <w:rsid w:val="007B5D75"/>
    <w:rsid w:val="007D03E5"/>
    <w:rsid w:val="007D3A2E"/>
    <w:rsid w:val="007E3223"/>
    <w:rsid w:val="007E5344"/>
    <w:rsid w:val="007E7738"/>
    <w:rsid w:val="007F3853"/>
    <w:rsid w:val="00806051"/>
    <w:rsid w:val="008126C8"/>
    <w:rsid w:val="0082400E"/>
    <w:rsid w:val="00832412"/>
    <w:rsid w:val="00832808"/>
    <w:rsid w:val="00834DBC"/>
    <w:rsid w:val="008428B9"/>
    <w:rsid w:val="008471B7"/>
    <w:rsid w:val="00847DFF"/>
    <w:rsid w:val="0085574A"/>
    <w:rsid w:val="0087054E"/>
    <w:rsid w:val="00874259"/>
    <w:rsid w:val="0088358A"/>
    <w:rsid w:val="008A5B36"/>
    <w:rsid w:val="008C512C"/>
    <w:rsid w:val="0090452C"/>
    <w:rsid w:val="009135DA"/>
    <w:rsid w:val="00913ACC"/>
    <w:rsid w:val="009243A6"/>
    <w:rsid w:val="009340E0"/>
    <w:rsid w:val="00951AD7"/>
    <w:rsid w:val="00982F41"/>
    <w:rsid w:val="009849BC"/>
    <w:rsid w:val="009916DB"/>
    <w:rsid w:val="00991C33"/>
    <w:rsid w:val="00995643"/>
    <w:rsid w:val="009B5367"/>
    <w:rsid w:val="009D53CE"/>
    <w:rsid w:val="009E28CE"/>
    <w:rsid w:val="009E2FFF"/>
    <w:rsid w:val="00A05C28"/>
    <w:rsid w:val="00A27BDA"/>
    <w:rsid w:val="00A37793"/>
    <w:rsid w:val="00A5457C"/>
    <w:rsid w:val="00A54720"/>
    <w:rsid w:val="00A63B5A"/>
    <w:rsid w:val="00A868E0"/>
    <w:rsid w:val="00A95078"/>
    <w:rsid w:val="00A96AE8"/>
    <w:rsid w:val="00AA0044"/>
    <w:rsid w:val="00AB22BF"/>
    <w:rsid w:val="00AB2D33"/>
    <w:rsid w:val="00AE2369"/>
    <w:rsid w:val="00B1290D"/>
    <w:rsid w:val="00B129F1"/>
    <w:rsid w:val="00B150F7"/>
    <w:rsid w:val="00B308AA"/>
    <w:rsid w:val="00B34457"/>
    <w:rsid w:val="00B550A8"/>
    <w:rsid w:val="00B57D40"/>
    <w:rsid w:val="00B67C80"/>
    <w:rsid w:val="00B7204C"/>
    <w:rsid w:val="00B7641A"/>
    <w:rsid w:val="00B77F01"/>
    <w:rsid w:val="00B85987"/>
    <w:rsid w:val="00B929B7"/>
    <w:rsid w:val="00B93EF5"/>
    <w:rsid w:val="00BA2B6F"/>
    <w:rsid w:val="00BA7E32"/>
    <w:rsid w:val="00BB509A"/>
    <w:rsid w:val="00BB57E1"/>
    <w:rsid w:val="00BC2783"/>
    <w:rsid w:val="00BC36AD"/>
    <w:rsid w:val="00BE7EB0"/>
    <w:rsid w:val="00BF600D"/>
    <w:rsid w:val="00C310AF"/>
    <w:rsid w:val="00C366F0"/>
    <w:rsid w:val="00C640A6"/>
    <w:rsid w:val="00C662D9"/>
    <w:rsid w:val="00C73C26"/>
    <w:rsid w:val="00C77585"/>
    <w:rsid w:val="00C80EC0"/>
    <w:rsid w:val="00C844A2"/>
    <w:rsid w:val="00C85F6F"/>
    <w:rsid w:val="00C93227"/>
    <w:rsid w:val="00CA4CFE"/>
    <w:rsid w:val="00CC4B3B"/>
    <w:rsid w:val="00CE470C"/>
    <w:rsid w:val="00D06003"/>
    <w:rsid w:val="00D065AE"/>
    <w:rsid w:val="00D07AD8"/>
    <w:rsid w:val="00D33014"/>
    <w:rsid w:val="00D53097"/>
    <w:rsid w:val="00D62BE2"/>
    <w:rsid w:val="00D72210"/>
    <w:rsid w:val="00D84D13"/>
    <w:rsid w:val="00D866FC"/>
    <w:rsid w:val="00D93FCF"/>
    <w:rsid w:val="00D957C9"/>
    <w:rsid w:val="00DD3C27"/>
    <w:rsid w:val="00DD4919"/>
    <w:rsid w:val="00DD59B3"/>
    <w:rsid w:val="00DE1230"/>
    <w:rsid w:val="00DE68B8"/>
    <w:rsid w:val="00DF0715"/>
    <w:rsid w:val="00DF1B82"/>
    <w:rsid w:val="00E03B7A"/>
    <w:rsid w:val="00E13F30"/>
    <w:rsid w:val="00E36328"/>
    <w:rsid w:val="00E70875"/>
    <w:rsid w:val="00E764AF"/>
    <w:rsid w:val="00EA0447"/>
    <w:rsid w:val="00EB0DB1"/>
    <w:rsid w:val="00EC3FEA"/>
    <w:rsid w:val="00ED7358"/>
    <w:rsid w:val="00EE72AC"/>
    <w:rsid w:val="00EF03D7"/>
    <w:rsid w:val="00EF7B7B"/>
    <w:rsid w:val="00F02DC0"/>
    <w:rsid w:val="00F04CD0"/>
    <w:rsid w:val="00F055E4"/>
    <w:rsid w:val="00F07A36"/>
    <w:rsid w:val="00F237CE"/>
    <w:rsid w:val="00F25F6B"/>
    <w:rsid w:val="00F340E7"/>
    <w:rsid w:val="00F40606"/>
    <w:rsid w:val="00F467D0"/>
    <w:rsid w:val="00F5401F"/>
    <w:rsid w:val="00F661C1"/>
    <w:rsid w:val="00F803E7"/>
    <w:rsid w:val="00F856C0"/>
    <w:rsid w:val="00F9712F"/>
    <w:rsid w:val="00FA5032"/>
    <w:rsid w:val="00FB2E72"/>
    <w:rsid w:val="00FB523A"/>
    <w:rsid w:val="00FC56D6"/>
    <w:rsid w:val="00FF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horizontal-relative:page;mso-position-vertical-relative:page" fill="f" fillcolor="white" stroke="f">
      <v:fill color="white" on="f"/>
      <v:stroke on="f"/>
      <v:textbox style="mso-fit-shape-to-text:t" inset="0,0,0,0"/>
      <o:colormru v:ext="edit" colors="#135da1,#c2c2ad,#663,#628002,#e6e6de,#f3f3ef,#0078b4,#369"/>
    </o:shapedefaults>
    <o:shapelayout v:ext="edit">
      <o:idmap v:ext="edit" data="1"/>
    </o:shapelayout>
  </w:shapeDefaults>
  <w:decimalSymbol w:val="."/>
  <w:listSeparator w:val=","/>
  <w14:docId w14:val="41AD0FAA"/>
  <w15:chartTrackingRefBased/>
  <w15:docId w15:val="{5F7E1978-4788-44EB-AD78-1A0B2B98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7FD6"/>
    <w:rPr>
      <w:rFonts w:ascii="Trebuchet MS" w:eastAsia="Times New Roman" w:hAnsi="Trebuchet MS"/>
      <w:color w:val="000000"/>
      <w:sz w:val="24"/>
    </w:rPr>
  </w:style>
  <w:style w:type="paragraph" w:styleId="Heading1">
    <w:name w:val="heading 1"/>
    <w:basedOn w:val="Normal"/>
    <w:next w:val="Normal"/>
    <w:link w:val="Heading1Char"/>
    <w:qFormat/>
    <w:rsid w:val="00BF600D"/>
    <w:pPr>
      <w:keepNext/>
      <w:outlineLvl w:val="0"/>
    </w:pPr>
    <w:rPr>
      <w:rFonts w:ascii="Century Gothic" w:hAnsi="Century Gothic" w:cs="Arial"/>
      <w:b/>
      <w:color w:val="3A4B6A" w:themeColor="accent4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C77585"/>
    <w:pPr>
      <w:keepNext/>
      <w:spacing w:after="40"/>
      <w:outlineLvl w:val="1"/>
    </w:pPr>
    <w:rPr>
      <w:rFonts w:ascii="Century Gothic" w:hAnsi="Century Gothic" w:cs="Arial"/>
      <w:b/>
      <w:color w:val="3A4B6A" w:themeColor="accent4"/>
      <w:sz w:val="32"/>
      <w:szCs w:val="32"/>
    </w:rPr>
  </w:style>
  <w:style w:type="paragraph" w:styleId="Heading3">
    <w:name w:val="heading 3"/>
    <w:basedOn w:val="Normal"/>
    <w:next w:val="Normal"/>
    <w:qFormat/>
    <w:rsid w:val="00213DB3"/>
    <w:pPr>
      <w:keepNext/>
      <w:outlineLvl w:val="2"/>
    </w:pPr>
    <w:rPr>
      <w:rFonts w:ascii="Palatino" w:hAnsi="Palatino"/>
      <w:color w:val="auto"/>
      <w:sz w:val="28"/>
    </w:rPr>
  </w:style>
  <w:style w:type="paragraph" w:styleId="Heading4">
    <w:name w:val="heading 4"/>
    <w:basedOn w:val="Normal"/>
    <w:next w:val="Normal"/>
    <w:qFormat/>
    <w:rsid w:val="00213DB3"/>
    <w:pPr>
      <w:keepNext/>
      <w:outlineLvl w:val="3"/>
    </w:pPr>
    <w:rPr>
      <w:rFonts w:ascii="Palatino" w:hAnsi="Palatino"/>
      <w:color w:val="auto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Comic Sans MS" w:hAnsi="Comic Sans MS"/>
      <w:color w:val="003300"/>
      <w:sz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" w:hAnsi="Times"/>
      <w:b/>
      <w:color w:val="003300"/>
      <w:sz w:val="22"/>
    </w:rPr>
  </w:style>
  <w:style w:type="paragraph" w:styleId="Heading9">
    <w:name w:val="heading 9"/>
    <w:basedOn w:val="Normal"/>
    <w:next w:val="Normal"/>
    <w:qFormat/>
    <w:rsid w:val="00995643"/>
    <w:pPr>
      <w:keepNext/>
      <w:outlineLvl w:val="8"/>
    </w:pPr>
    <w:rPr>
      <w:i/>
      <w:color w:val="666633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Heading">
    <w:name w:val="TOC Heading"/>
    <w:basedOn w:val="Normal"/>
    <w:qFormat/>
    <w:rsid w:val="00FF55D8"/>
    <w:pPr>
      <w:spacing w:before="60" w:after="120"/>
    </w:pPr>
    <w:rPr>
      <w:rFonts w:ascii="Century Gothic" w:hAnsi="Century Gothic" w:cs="Arial"/>
      <w:b/>
      <w:smallCaps/>
      <w:color w:val="336699"/>
      <w:spacing w:val="40"/>
    </w:rPr>
  </w:style>
  <w:style w:type="paragraph" w:styleId="BodyText">
    <w:name w:val="Body Text"/>
    <w:link w:val="BodyTextChar"/>
    <w:rsid w:val="00C640A6"/>
    <w:pPr>
      <w:spacing w:after="120" w:line="240" w:lineRule="atLeast"/>
    </w:pPr>
    <w:rPr>
      <w:rFonts w:ascii="Trebuchet MS" w:eastAsia="Times New Roman" w:hAnsi="Trebuchet MS" w:cs="Arial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rsid w:val="00C640A6"/>
    <w:rPr>
      <w:rFonts w:ascii="Trebuchet MS" w:hAnsi="Trebuchet MS" w:cs="Arial"/>
      <w:color w:val="000000"/>
      <w:sz w:val="22"/>
      <w:lang w:val="en-US" w:eastAsia="en-US" w:bidi="ar-SA"/>
    </w:rPr>
  </w:style>
  <w:style w:type="paragraph" w:styleId="Footer">
    <w:name w:val="footer"/>
    <w:basedOn w:val="Normal"/>
    <w:rsid w:val="00E03B7A"/>
    <w:pPr>
      <w:tabs>
        <w:tab w:val="center" w:pos="4320"/>
        <w:tab w:val="right" w:pos="8640"/>
      </w:tabs>
    </w:pPr>
  </w:style>
  <w:style w:type="paragraph" w:customStyle="1" w:styleId="CaptionText">
    <w:name w:val="Caption Text"/>
    <w:basedOn w:val="Normal"/>
    <w:rsid w:val="00146A51"/>
    <w:pPr>
      <w:spacing w:line="240" w:lineRule="atLeast"/>
    </w:pPr>
    <w:rPr>
      <w:rFonts w:ascii="Arial" w:hAnsi="Arial" w:cs="Arial"/>
      <w:i/>
      <w:color w:val="336699"/>
      <w:sz w:val="16"/>
      <w:szCs w:val="16"/>
    </w:rPr>
  </w:style>
  <w:style w:type="paragraph" w:customStyle="1" w:styleId="ReturnAddress">
    <w:name w:val="Return Address"/>
    <w:basedOn w:val="Normal"/>
    <w:rsid w:val="003E0E5F"/>
    <w:pPr>
      <w:jc w:val="center"/>
    </w:pPr>
    <w:rPr>
      <w:color w:val="auto"/>
      <w:sz w:val="18"/>
    </w:rPr>
  </w:style>
  <w:style w:type="paragraph" w:customStyle="1" w:styleId="TOCNumber">
    <w:name w:val="TOC Number"/>
    <w:basedOn w:val="Normal"/>
    <w:link w:val="TOCNumberChar"/>
    <w:rsid w:val="00806051"/>
    <w:pPr>
      <w:spacing w:before="60"/>
    </w:pPr>
    <w:rPr>
      <w:rFonts w:ascii="Arial Black" w:hAnsi="Arial Black"/>
      <w:color w:val="336699"/>
      <w:szCs w:val="24"/>
    </w:rPr>
  </w:style>
  <w:style w:type="character" w:customStyle="1" w:styleId="TOCNumberChar">
    <w:name w:val="TOC Number Char"/>
    <w:basedOn w:val="DefaultParagraphFont"/>
    <w:link w:val="TOCNumber"/>
    <w:rsid w:val="00806051"/>
    <w:rPr>
      <w:rFonts w:ascii="Arial Black" w:hAnsi="Arial Black"/>
      <w:color w:val="336699"/>
      <w:sz w:val="24"/>
      <w:szCs w:val="24"/>
      <w:lang w:val="en-US" w:eastAsia="en-US" w:bidi="ar-SA"/>
    </w:rPr>
  </w:style>
  <w:style w:type="paragraph" w:customStyle="1" w:styleId="Masthead">
    <w:name w:val="Masthead"/>
    <w:basedOn w:val="Normal"/>
    <w:rsid w:val="00C366F0"/>
    <w:rPr>
      <w:rFonts w:ascii="Century Gothic" w:hAnsi="Century Gothic"/>
      <w:color w:val="FFFFFF"/>
      <w:sz w:val="96"/>
      <w:szCs w:val="96"/>
    </w:rPr>
  </w:style>
  <w:style w:type="paragraph" w:customStyle="1" w:styleId="VolumeandIssue">
    <w:name w:val="Volume and Issue"/>
    <w:rsid w:val="00C366F0"/>
    <w:pPr>
      <w:jc w:val="right"/>
    </w:pPr>
    <w:rPr>
      <w:rFonts w:ascii="Century Gothic" w:eastAsia="Times New Roman" w:hAnsi="Century Gothic" w:cs="Arial"/>
      <w:b/>
      <w:color w:val="FFFFFF"/>
      <w:spacing w:val="20"/>
      <w:sz w:val="24"/>
    </w:rPr>
  </w:style>
  <w:style w:type="paragraph" w:customStyle="1" w:styleId="TOCText">
    <w:name w:val="TOC Text"/>
    <w:rsid w:val="00C73C26"/>
    <w:pPr>
      <w:tabs>
        <w:tab w:val="left" w:pos="360"/>
      </w:tabs>
      <w:spacing w:after="120"/>
      <w:ind w:left="360" w:hanging="360"/>
    </w:pPr>
    <w:rPr>
      <w:rFonts w:ascii="Arial" w:eastAsia="Times New Roman" w:hAnsi="Arial"/>
      <w:sz w:val="18"/>
    </w:rPr>
  </w:style>
  <w:style w:type="paragraph" w:customStyle="1" w:styleId="Pullquote">
    <w:name w:val="Pullquote"/>
    <w:basedOn w:val="Normal"/>
    <w:rsid w:val="00146A51"/>
    <w:pPr>
      <w:pBdr>
        <w:top w:val="single" w:sz="6" w:space="1" w:color="336699"/>
        <w:bottom w:val="single" w:sz="6" w:space="3" w:color="336699"/>
      </w:pBdr>
      <w:spacing w:before="60" w:after="60" w:line="280" w:lineRule="exact"/>
      <w:ind w:left="58" w:right="58"/>
      <w:jc w:val="center"/>
    </w:pPr>
    <w:rPr>
      <w:rFonts w:ascii="Arial" w:hAnsi="Arial"/>
      <w:i/>
      <w:color w:val="336699"/>
      <w:sz w:val="22"/>
    </w:rPr>
  </w:style>
  <w:style w:type="character" w:customStyle="1" w:styleId="HeaderChar">
    <w:name w:val="Header Char"/>
    <w:basedOn w:val="DefaultParagraphFont"/>
    <w:link w:val="Header"/>
    <w:rsid w:val="00E03B7A"/>
    <w:rPr>
      <w:rFonts w:ascii="Lucida Sans Unicode" w:hAnsi="Lucida Sans Unicode" w:cs="Lucida Sans Unicode"/>
      <w:color w:val="FFFFFF"/>
      <w:sz w:val="28"/>
      <w:lang w:val="en-US" w:eastAsia="en-US" w:bidi="ar-SA"/>
    </w:rPr>
  </w:style>
  <w:style w:type="paragraph" w:styleId="Header">
    <w:name w:val="header"/>
    <w:basedOn w:val="Normal"/>
    <w:link w:val="HeaderChar"/>
    <w:rsid w:val="00E03B7A"/>
    <w:rPr>
      <w:rFonts w:ascii="Lucida Sans Unicode" w:hAnsi="Lucida Sans Unicode" w:cs="Lucida Sans Unicode"/>
      <w:color w:val="FFFFFF"/>
      <w:sz w:val="28"/>
    </w:rPr>
  </w:style>
  <w:style w:type="paragraph" w:styleId="BalloonText">
    <w:name w:val="Balloon Text"/>
    <w:basedOn w:val="Normal"/>
    <w:semiHidden/>
    <w:rsid w:val="000C7FD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Heading2"/>
    <w:link w:val="Style1Char"/>
    <w:qFormat/>
    <w:rsid w:val="00337E9B"/>
    <w:rPr>
      <w:sz w:val="24"/>
    </w:rPr>
  </w:style>
  <w:style w:type="paragraph" w:customStyle="1" w:styleId="HeaderRight">
    <w:name w:val="Header Right"/>
    <w:basedOn w:val="Normal"/>
    <w:rsid w:val="00E03B7A"/>
    <w:pPr>
      <w:jc w:val="right"/>
    </w:pPr>
    <w:rPr>
      <w:rFonts w:ascii="Lucida Sans Unicode" w:hAnsi="Lucida Sans Unicode" w:cs="Lucida Sans Unicode"/>
      <w:color w:val="FFFFFF"/>
      <w:sz w:val="28"/>
    </w:rPr>
  </w:style>
  <w:style w:type="paragraph" w:customStyle="1" w:styleId="JumpFrom">
    <w:name w:val="Jump From"/>
    <w:basedOn w:val="BodyText"/>
    <w:rsid w:val="000C7FD6"/>
    <w:rPr>
      <w:rFonts w:ascii="Lucida Sans Unicode" w:hAnsi="Lucida Sans Unicode" w:cs="Lucida Sans Unicode"/>
      <w:color w:val="auto"/>
      <w:sz w:val="20"/>
    </w:rPr>
  </w:style>
  <w:style w:type="paragraph" w:customStyle="1" w:styleId="HeaderLeft">
    <w:name w:val="Header Left"/>
    <w:basedOn w:val="Header"/>
    <w:rsid w:val="00E03B7A"/>
  </w:style>
  <w:style w:type="paragraph" w:customStyle="1" w:styleId="Byline">
    <w:name w:val="Byline"/>
    <w:basedOn w:val="Normal"/>
    <w:rsid w:val="003C09A0"/>
    <w:rPr>
      <w:i/>
    </w:rPr>
  </w:style>
  <w:style w:type="paragraph" w:customStyle="1" w:styleId="JumpTo">
    <w:name w:val="Jump To"/>
    <w:basedOn w:val="BodyText"/>
    <w:rsid w:val="000C7FD6"/>
    <w:pPr>
      <w:jc w:val="right"/>
    </w:pPr>
    <w:rPr>
      <w:rFonts w:ascii="Lucida Sans Unicode" w:hAnsi="Lucida Sans Unicode" w:cs="Lucida Sans Unicode"/>
      <w:color w:val="auto"/>
      <w:sz w:val="20"/>
    </w:rPr>
  </w:style>
  <w:style w:type="paragraph" w:customStyle="1" w:styleId="CompanyInfo">
    <w:name w:val="Company Info"/>
    <w:basedOn w:val="Normal"/>
    <w:rsid w:val="00C640A6"/>
    <w:rPr>
      <w:rFonts w:cs="Arial"/>
      <w:color w:val="336699"/>
      <w:spacing w:val="20"/>
      <w:sz w:val="18"/>
      <w:szCs w:val="18"/>
    </w:rPr>
  </w:style>
  <w:style w:type="paragraph" w:customStyle="1" w:styleId="Style2">
    <w:name w:val="Style2"/>
    <w:basedOn w:val="Normal"/>
    <w:link w:val="Style2Char"/>
    <w:qFormat/>
    <w:rsid w:val="00BF600D"/>
    <w:rPr>
      <w:rFonts w:ascii="Century Gothic" w:hAnsi="Century Gothic"/>
      <w:b/>
      <w:noProof/>
      <w:color w:val="FFC000" w:themeColor="accent3"/>
      <w:sz w:val="36"/>
    </w:rPr>
  </w:style>
  <w:style w:type="character" w:customStyle="1" w:styleId="Heading2Char">
    <w:name w:val="Heading 2 Char"/>
    <w:basedOn w:val="DefaultParagraphFont"/>
    <w:link w:val="Heading2"/>
    <w:rsid w:val="00C77585"/>
    <w:rPr>
      <w:rFonts w:ascii="Century Gothic" w:eastAsia="Times New Roman" w:hAnsi="Century Gothic" w:cs="Arial"/>
      <w:b/>
      <w:color w:val="3A4B6A" w:themeColor="accent4"/>
      <w:sz w:val="32"/>
      <w:szCs w:val="32"/>
    </w:rPr>
  </w:style>
  <w:style w:type="character" w:customStyle="1" w:styleId="Style1Char">
    <w:name w:val="Style1 Char"/>
    <w:basedOn w:val="Heading2Char"/>
    <w:link w:val="Style1"/>
    <w:rsid w:val="00337E9B"/>
    <w:rPr>
      <w:rFonts w:ascii="Century Gothic" w:eastAsia="Times New Roman" w:hAnsi="Century Gothic" w:cs="Arial"/>
      <w:b/>
      <w:color w:val="3A4B6A" w:themeColor="accent4"/>
      <w:sz w:val="24"/>
      <w:szCs w:val="32"/>
    </w:rPr>
  </w:style>
  <w:style w:type="paragraph" w:styleId="Title">
    <w:name w:val="Title"/>
    <w:basedOn w:val="Normal"/>
    <w:next w:val="Normal"/>
    <w:link w:val="TitleChar"/>
    <w:qFormat/>
    <w:rsid w:val="00BF600D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Style2Char">
    <w:name w:val="Style2 Char"/>
    <w:basedOn w:val="DefaultParagraphFont"/>
    <w:link w:val="Style2"/>
    <w:rsid w:val="00BF600D"/>
    <w:rPr>
      <w:rFonts w:ascii="Century Gothic" w:eastAsia="Times New Roman" w:hAnsi="Century Gothic"/>
      <w:b/>
      <w:noProof/>
      <w:color w:val="FFC000" w:themeColor="accent3"/>
      <w:sz w:val="36"/>
    </w:rPr>
  </w:style>
  <w:style w:type="character" w:customStyle="1" w:styleId="TitleChar">
    <w:name w:val="Title Char"/>
    <w:basedOn w:val="DefaultParagraphFont"/>
    <w:link w:val="Title"/>
    <w:rsid w:val="00BF6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C77585"/>
    <w:rPr>
      <w:rFonts w:ascii="Century Gothic" w:eastAsia="Times New Roman" w:hAnsi="Century Gothic" w:cs="Arial"/>
      <w:b/>
      <w:color w:val="3A4B6A" w:themeColor="accent4"/>
      <w:sz w:val="36"/>
      <w:szCs w:val="36"/>
    </w:rPr>
  </w:style>
  <w:style w:type="paragraph" w:styleId="ListParagraph">
    <w:name w:val="List Paragraph"/>
    <w:basedOn w:val="Normal"/>
    <w:uiPriority w:val="34"/>
    <w:qFormat/>
    <w:rsid w:val="00FF55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641A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B7641A"/>
    <w:rPr>
      <w:rFonts w:ascii="Calibri" w:eastAsiaTheme="minorHAnsi" w:hAnsi="Calibri"/>
      <w:color w:val="auto"/>
      <w:sz w:val="22"/>
      <w:szCs w:val="22"/>
    </w:rPr>
  </w:style>
  <w:style w:type="paragraph" w:customStyle="1" w:styleId="xmsonormal">
    <w:name w:val="x_msonormal"/>
    <w:basedOn w:val="Normal"/>
    <w:rsid w:val="00B7641A"/>
    <w:rPr>
      <w:rFonts w:ascii="Calibri" w:eastAsiaTheme="minorHAnsi" w:hAnsi="Calibri" w:cs="Calibri"/>
      <w:color w:val="auto"/>
      <w:sz w:val="22"/>
      <w:szCs w:val="22"/>
    </w:rPr>
  </w:style>
  <w:style w:type="paragraph" w:customStyle="1" w:styleId="xdefault">
    <w:name w:val="x_default"/>
    <w:basedOn w:val="Normal"/>
    <w:rsid w:val="00B7641A"/>
    <w:rPr>
      <w:rFonts w:ascii="Calibri" w:eastAsiaTheme="minorHAnsi" w:hAnsi="Calibri" w:cs="Calibri"/>
      <w:color w:val="auto"/>
      <w:sz w:val="22"/>
      <w:szCs w:val="22"/>
    </w:rPr>
  </w:style>
  <w:style w:type="character" w:styleId="FollowedHyperlink">
    <w:name w:val="FollowedHyperlink"/>
    <w:basedOn w:val="DefaultParagraphFont"/>
    <w:rsid w:val="00A5457C"/>
    <w:rPr>
      <w:color w:val="42B8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jcampb@milwaukee.gov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harlesmalone@northwesternmutual.com" TargetMode="External"/><Relationship Id="rId17" Type="http://schemas.openxmlformats.org/officeDocument/2006/relationships/hyperlink" Target="mailto:James.pleva@AUS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Morris@Hempelcompanie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E-SECURITYOPS@northwesternmutua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avidMetz@Marcusorp..com" TargetMode="External"/><Relationship Id="rId10" Type="http://schemas.openxmlformats.org/officeDocument/2006/relationships/image" Target="cid:image003.png@01D26740.760B5DF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lipsk@milwaukee.go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8498\Downloads\tf06086217_win32%20(1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1C1935"/>
      </a:dk1>
      <a:lt1>
        <a:srgbClr val="ECE0C8"/>
      </a:lt1>
      <a:dk2>
        <a:srgbClr val="3A4B6A"/>
      </a:dk2>
      <a:lt2>
        <a:srgbClr val="EAEAEA"/>
      </a:lt2>
      <a:accent1>
        <a:srgbClr val="FF3300"/>
      </a:accent1>
      <a:accent2>
        <a:srgbClr val="9ABEBD"/>
      </a:accent2>
      <a:accent3>
        <a:srgbClr val="FFC000"/>
      </a:accent3>
      <a:accent4>
        <a:srgbClr val="3A4B6A"/>
      </a:accent4>
      <a:accent5>
        <a:srgbClr val="9ABEBD"/>
      </a:accent5>
      <a:accent6>
        <a:srgbClr val="F0EDE8"/>
      </a:accent6>
      <a:hlink>
        <a:srgbClr val="06707D"/>
      </a:hlink>
      <a:folHlink>
        <a:srgbClr val="42B8D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52817-60D7-4809-A86B-AFE7111E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tf06086217_win32 (1).dotx</Template>
  <TotalTime>0</TotalTime>
  <Pages>2</Pages>
  <Words>80</Words>
  <Characters>1005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Metz</dc:creator>
  <cp:keywords/>
  <dc:description/>
  <cp:lastModifiedBy>Gierach, Angela</cp:lastModifiedBy>
  <cp:revision>2</cp:revision>
  <cp:lastPrinted>2022-12-07T19:09:00Z</cp:lastPrinted>
  <dcterms:created xsi:type="dcterms:W3CDTF">2023-06-29T14:06:00Z</dcterms:created>
  <dcterms:modified xsi:type="dcterms:W3CDTF">2023-06-29T14:06:00Z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TC060862171033</vt:lpwstr>
  </property>
</Properties>
</file>